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573B9" w:rsidRDefault="004823CC" w:rsidP="004823CC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</w:p>
    <w:p w:rsidR="00634C45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634C45" w:rsidRPr="00D60D76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DF1DFF" w:rsidRPr="0088204D" w:rsidRDefault="00F925BE" w:rsidP="005C2EF8">
      <w:pPr>
        <w:spacing w:after="0" w:line="360" w:lineRule="exact"/>
        <w:ind w:left="-142"/>
        <w:jc w:val="right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РАЦИЯ </w:t>
      </w:r>
      <w:r w:rsidR="00DF1DFF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МЕ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СЕЛЬСКОГО</w:t>
      </w:r>
      <w:r w:rsidR="005C2EF8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  <w:r w:rsidR="0088204D" w:rsidRPr="005C2E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5C2EF8" w:rsidRPr="005C2E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роект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АШЕВСКОГО Р</w:t>
      </w:r>
    </w:p>
    <w:p w:rsidR="007346BD" w:rsidRDefault="007346BD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Pr="00D60D76" w:rsidRDefault="00DF1DFF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D60D76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 xml:space="preserve">О С Т А Н О В Л Е Н И Е </w:t>
      </w: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proofErr w:type="gramEnd"/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  <w:proofErr w:type="gramEnd"/>
    </w:p>
    <w:p w:rsidR="00FA72CE" w:rsidRPr="00193ED3" w:rsidRDefault="00FA72CE" w:rsidP="00F925BE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180 «Об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FA7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00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  <w:r w:rsidR="00FA72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93E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193ED3" w:rsidRDefault="00193ED3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25E03" w:rsidRDefault="00DF1DFF" w:rsidP="00425E0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"О субсидиях на дополнительную помощь местным бюджетам для решения</w:t>
      </w:r>
      <w:r w:rsidR="00425E03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634C45">
        <w:rPr>
          <w:rFonts w:ascii="Times New Roman" w:hAnsi="Times New Roman" w:cs="Times New Roman"/>
          <w:sz w:val="28"/>
          <w:szCs w:val="28"/>
        </w:rPr>
        <w:t xml:space="preserve">"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</w:t>
      </w:r>
      <w:r w:rsidR="004523F1">
        <w:rPr>
          <w:rFonts w:ascii="Times New Roman" w:hAnsi="Times New Roman"/>
          <w:sz w:val="28"/>
          <w:szCs w:val="20"/>
        </w:rPr>
        <w:t>18</w:t>
      </w:r>
      <w:r w:rsidR="0088204D">
        <w:rPr>
          <w:rFonts w:ascii="Times New Roman" w:hAnsi="Times New Roman"/>
          <w:sz w:val="28"/>
          <w:szCs w:val="20"/>
        </w:rPr>
        <w:t xml:space="preserve"> </w:t>
      </w:r>
      <w:r w:rsidR="004523F1">
        <w:rPr>
          <w:rFonts w:ascii="Times New Roman" w:hAnsi="Times New Roman"/>
          <w:sz w:val="28"/>
          <w:szCs w:val="20"/>
        </w:rPr>
        <w:t>сен</w:t>
      </w:r>
      <w:r w:rsidR="00425E03">
        <w:rPr>
          <w:rFonts w:ascii="Times New Roman" w:hAnsi="Times New Roman"/>
          <w:sz w:val="28"/>
          <w:szCs w:val="20"/>
        </w:rPr>
        <w:t>-</w:t>
      </w:r>
      <w:proofErr w:type="spellStart"/>
      <w:r w:rsidR="004523F1">
        <w:rPr>
          <w:rFonts w:ascii="Times New Roman" w:hAnsi="Times New Roman"/>
          <w:sz w:val="28"/>
          <w:szCs w:val="20"/>
        </w:rPr>
        <w:t>тября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201</w:t>
      </w:r>
      <w:r w:rsidR="004523F1">
        <w:rPr>
          <w:rFonts w:ascii="Times New Roman" w:hAnsi="Times New Roman"/>
          <w:sz w:val="28"/>
          <w:szCs w:val="20"/>
        </w:rPr>
        <w:t>7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1</w:t>
      </w:r>
      <w:r w:rsidR="004523F1">
        <w:rPr>
          <w:rFonts w:ascii="Times New Roman" w:hAnsi="Times New Roman"/>
          <w:sz w:val="28"/>
          <w:szCs w:val="20"/>
        </w:rPr>
        <w:t>68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</w:p>
    <w:p w:rsidR="00DF1DFF" w:rsidRPr="004062D0" w:rsidRDefault="0088204D" w:rsidP="00DF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4523F1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885B7D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целях доведения соответствия местного бюджета, изменение объемов </w:t>
      </w:r>
      <w:r w:rsidR="00461DA1">
        <w:rPr>
          <w:rFonts w:ascii="Times New Roman" w:hAnsi="Times New Roman"/>
          <w:sz w:val="28"/>
          <w:szCs w:val="28"/>
        </w:rPr>
        <w:t>финансирования муниципальной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425E03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="00DF1DFF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</w:t>
      </w:r>
      <w:r w:rsidR="00885B7D">
        <w:rPr>
          <w:rFonts w:ascii="Times New Roman" w:hAnsi="Times New Roman" w:cs="Times New Roman"/>
          <w:sz w:val="28"/>
          <w:szCs w:val="28"/>
        </w:rPr>
        <w:t>машевского</w:t>
      </w:r>
      <w:proofErr w:type="spellEnd"/>
      <w:r w:rsidR="00885B7D">
        <w:rPr>
          <w:rFonts w:ascii="Times New Roman" w:hAnsi="Times New Roman" w:cs="Times New Roman"/>
          <w:sz w:val="28"/>
          <w:szCs w:val="28"/>
        </w:rPr>
        <w:t xml:space="preserve"> района от 12 октября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№ 180 «Об утверждении муниципальной программы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культуры» в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сельском поселении на 2018-2020 годы, изложив его в новой редакции.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ED21D7">
        <w:rPr>
          <w:rFonts w:ascii="Times New Roman" w:hAnsi="Times New Roman" w:cs="Times New Roman"/>
          <w:sz w:val="28"/>
          <w:szCs w:val="28"/>
        </w:rPr>
        <w:t>Ефремова</w:t>
      </w:r>
      <w:r w:rsidR="00885B7D">
        <w:rPr>
          <w:rFonts w:ascii="Times New Roman" w:hAnsi="Times New Roman" w:cs="Times New Roman"/>
          <w:sz w:val="28"/>
          <w:szCs w:val="28"/>
        </w:rPr>
        <w:t xml:space="preserve"> Г.А.</w:t>
      </w:r>
      <w:r w:rsidR="00634C45" w:rsidRPr="00E9729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823CC">
        <w:rPr>
          <w:rFonts w:ascii="Times New Roman" w:hAnsi="Times New Roman" w:cs="Times New Roman"/>
          <w:sz w:val="28"/>
          <w:szCs w:val="28"/>
        </w:rPr>
        <w:t>17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4823CC">
        <w:rPr>
          <w:rFonts w:ascii="Times New Roman" w:hAnsi="Times New Roman" w:cs="Times New Roman"/>
          <w:sz w:val="28"/>
          <w:szCs w:val="28"/>
        </w:rPr>
        <w:t>сентября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482E30">
        <w:rPr>
          <w:rFonts w:ascii="Times New Roman" w:hAnsi="Times New Roman" w:cs="Times New Roman"/>
          <w:sz w:val="28"/>
          <w:szCs w:val="28"/>
        </w:rPr>
        <w:t>9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 </w:t>
      </w:r>
      <w:r w:rsidR="00ED21D7">
        <w:rPr>
          <w:rFonts w:ascii="Times New Roman" w:hAnsi="Times New Roman" w:cs="Times New Roman"/>
          <w:sz w:val="28"/>
          <w:szCs w:val="28"/>
        </w:rPr>
        <w:t>1</w:t>
      </w:r>
      <w:r w:rsidR="004823CC">
        <w:rPr>
          <w:rFonts w:ascii="Times New Roman" w:hAnsi="Times New Roman" w:cs="Times New Roman"/>
          <w:sz w:val="28"/>
          <w:szCs w:val="28"/>
        </w:rPr>
        <w:t>47</w:t>
      </w:r>
      <w:r w:rsidR="0034017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40176">
        <w:rPr>
          <w:rFonts w:ascii="Times New Roman" w:hAnsi="Times New Roman" w:cs="Times New Roman"/>
          <w:sz w:val="28"/>
          <w:szCs w:val="28"/>
        </w:rPr>
        <w:t xml:space="preserve">   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End"/>
      <w:r w:rsidRPr="001B0F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Мед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425E03" w:rsidRPr="00425E03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) настоящее постановление разместить на официальном сайте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елекоммун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E97294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4823CC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34C4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461D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34C45" w:rsidRPr="00851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20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5120B">
        <w:rPr>
          <w:rFonts w:ascii="Times New Roman" w:hAnsi="Times New Roman" w:cs="Times New Roman"/>
          <w:sz w:val="28"/>
          <w:szCs w:val="28"/>
        </w:rPr>
        <w:t xml:space="preserve"> района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09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5120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D21D7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>
      <w:bookmarkStart w:id="0" w:name="_GoBack"/>
      <w:bookmarkEnd w:id="0"/>
    </w:p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396" w:rsidRDefault="00AE2396">
      <w:pPr>
        <w:spacing w:after="0" w:line="240" w:lineRule="auto"/>
      </w:pPr>
      <w:r>
        <w:separator/>
      </w:r>
    </w:p>
  </w:endnote>
  <w:endnote w:type="continuationSeparator" w:id="0">
    <w:p w:rsidR="00AE2396" w:rsidRDefault="00AE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396" w:rsidRDefault="00AE2396">
      <w:pPr>
        <w:spacing w:after="0" w:line="240" w:lineRule="auto"/>
      </w:pPr>
      <w:r>
        <w:separator/>
      </w:r>
    </w:p>
  </w:footnote>
  <w:footnote w:type="continuationSeparator" w:id="0">
    <w:p w:rsidR="00AE2396" w:rsidRDefault="00AE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340176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5C2EF8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60"/>
    <w:rsid w:val="000633BB"/>
    <w:rsid w:val="00065DF7"/>
    <w:rsid w:val="00072652"/>
    <w:rsid w:val="000766FA"/>
    <w:rsid w:val="00091111"/>
    <w:rsid w:val="00096B3B"/>
    <w:rsid w:val="00097C99"/>
    <w:rsid w:val="000D15C8"/>
    <w:rsid w:val="000D41FB"/>
    <w:rsid w:val="00104A0B"/>
    <w:rsid w:val="00111296"/>
    <w:rsid w:val="001160DC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F542C"/>
    <w:rsid w:val="002F6B5D"/>
    <w:rsid w:val="00317496"/>
    <w:rsid w:val="00340176"/>
    <w:rsid w:val="00343FED"/>
    <w:rsid w:val="0035707C"/>
    <w:rsid w:val="0038233E"/>
    <w:rsid w:val="00384B02"/>
    <w:rsid w:val="003A156F"/>
    <w:rsid w:val="004062D0"/>
    <w:rsid w:val="00416904"/>
    <w:rsid w:val="00425E03"/>
    <w:rsid w:val="004263BB"/>
    <w:rsid w:val="004523F1"/>
    <w:rsid w:val="00461DA1"/>
    <w:rsid w:val="00470CCC"/>
    <w:rsid w:val="004823CC"/>
    <w:rsid w:val="00482E30"/>
    <w:rsid w:val="00485E2F"/>
    <w:rsid w:val="004A2C43"/>
    <w:rsid w:val="004A3370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A06AB"/>
    <w:rsid w:val="005A4225"/>
    <w:rsid w:val="005C2EF8"/>
    <w:rsid w:val="005F7979"/>
    <w:rsid w:val="00606E92"/>
    <w:rsid w:val="00634C45"/>
    <w:rsid w:val="00680368"/>
    <w:rsid w:val="00683AE7"/>
    <w:rsid w:val="006B43DF"/>
    <w:rsid w:val="006C4093"/>
    <w:rsid w:val="006C5A46"/>
    <w:rsid w:val="006E36A1"/>
    <w:rsid w:val="007346BD"/>
    <w:rsid w:val="00765043"/>
    <w:rsid w:val="007677B9"/>
    <w:rsid w:val="00776DEF"/>
    <w:rsid w:val="00783853"/>
    <w:rsid w:val="007C2C4A"/>
    <w:rsid w:val="007C5A10"/>
    <w:rsid w:val="007F3163"/>
    <w:rsid w:val="007F6966"/>
    <w:rsid w:val="00804FD1"/>
    <w:rsid w:val="008062C1"/>
    <w:rsid w:val="0081140C"/>
    <w:rsid w:val="008168F6"/>
    <w:rsid w:val="00823024"/>
    <w:rsid w:val="00864D5B"/>
    <w:rsid w:val="00872ACB"/>
    <w:rsid w:val="0088204D"/>
    <w:rsid w:val="00882DBE"/>
    <w:rsid w:val="00885B7D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6060"/>
    <w:rsid w:val="00921C8E"/>
    <w:rsid w:val="009273D9"/>
    <w:rsid w:val="0094249A"/>
    <w:rsid w:val="0094742A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109A0"/>
    <w:rsid w:val="00A2062C"/>
    <w:rsid w:val="00A34CD3"/>
    <w:rsid w:val="00A35FA2"/>
    <w:rsid w:val="00A64AE7"/>
    <w:rsid w:val="00A64FD7"/>
    <w:rsid w:val="00A705EE"/>
    <w:rsid w:val="00A717B0"/>
    <w:rsid w:val="00A75157"/>
    <w:rsid w:val="00A77504"/>
    <w:rsid w:val="00A8252F"/>
    <w:rsid w:val="00A84D83"/>
    <w:rsid w:val="00AC4F3C"/>
    <w:rsid w:val="00AD4B6A"/>
    <w:rsid w:val="00AE2396"/>
    <w:rsid w:val="00AE481C"/>
    <w:rsid w:val="00AF1231"/>
    <w:rsid w:val="00B04CE0"/>
    <w:rsid w:val="00B11173"/>
    <w:rsid w:val="00B24F01"/>
    <w:rsid w:val="00B33B0B"/>
    <w:rsid w:val="00B34D20"/>
    <w:rsid w:val="00B43C2A"/>
    <w:rsid w:val="00B51A65"/>
    <w:rsid w:val="00B56747"/>
    <w:rsid w:val="00B65794"/>
    <w:rsid w:val="00B96849"/>
    <w:rsid w:val="00BB3F74"/>
    <w:rsid w:val="00BB6BB3"/>
    <w:rsid w:val="00BC14EA"/>
    <w:rsid w:val="00BE570A"/>
    <w:rsid w:val="00C009AE"/>
    <w:rsid w:val="00C1257D"/>
    <w:rsid w:val="00C25EDC"/>
    <w:rsid w:val="00C32E42"/>
    <w:rsid w:val="00C5107F"/>
    <w:rsid w:val="00C5499F"/>
    <w:rsid w:val="00C573B9"/>
    <w:rsid w:val="00C5762B"/>
    <w:rsid w:val="00C62E3C"/>
    <w:rsid w:val="00C64647"/>
    <w:rsid w:val="00C95434"/>
    <w:rsid w:val="00CB25DC"/>
    <w:rsid w:val="00CC44C2"/>
    <w:rsid w:val="00CE492A"/>
    <w:rsid w:val="00D169D2"/>
    <w:rsid w:val="00D205AE"/>
    <w:rsid w:val="00D421B8"/>
    <w:rsid w:val="00D46180"/>
    <w:rsid w:val="00D536AD"/>
    <w:rsid w:val="00D60D76"/>
    <w:rsid w:val="00D76F5A"/>
    <w:rsid w:val="00D8166A"/>
    <w:rsid w:val="00DA2DF0"/>
    <w:rsid w:val="00DC427E"/>
    <w:rsid w:val="00DF0212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928AB"/>
    <w:rsid w:val="00E959AC"/>
    <w:rsid w:val="00E97294"/>
    <w:rsid w:val="00ED21D7"/>
    <w:rsid w:val="00EF0256"/>
    <w:rsid w:val="00EF5ECC"/>
    <w:rsid w:val="00F01C7B"/>
    <w:rsid w:val="00F11FD2"/>
    <w:rsid w:val="00F510BB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3804DC-AB73-4633-A54B-1FED567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6031-4903-4D4D-8070-011A9B76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Afanas</cp:lastModifiedBy>
  <cp:revision>2</cp:revision>
  <cp:lastPrinted>2019-12-05T07:05:00Z</cp:lastPrinted>
  <dcterms:created xsi:type="dcterms:W3CDTF">2019-12-05T08:38:00Z</dcterms:created>
  <dcterms:modified xsi:type="dcterms:W3CDTF">2019-12-05T08:38:00Z</dcterms:modified>
</cp:coreProperties>
</file>